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26B6" w14:textId="77777777" w:rsidR="0024661D" w:rsidRDefault="000C31FC" w:rsidP="000C31F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ANEXA 2.</w:t>
      </w:r>
    </w:p>
    <w:p w14:paraId="16CCE1AC" w14:textId="77777777" w:rsidR="00DA0D95" w:rsidRPr="00786BD4" w:rsidRDefault="00DA0D95" w:rsidP="00786BD4">
      <w:pPr>
        <w:jc w:val="center"/>
      </w:pPr>
      <w:r>
        <w:rPr>
          <w:rFonts w:ascii="Times New Roman" w:hAnsi="Times New Roman"/>
          <w:b/>
          <w:sz w:val="24"/>
          <w:szCs w:val="24"/>
        </w:rPr>
        <w:t>FIȘĂ DE ÎNSCRIERE</w:t>
      </w:r>
    </w:p>
    <w:p w14:paraId="4CFA36E2" w14:textId="77777777" w:rsidR="00DA0D95" w:rsidRDefault="00786BD4" w:rsidP="00786BD4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DA0D95">
        <w:rPr>
          <w:rFonts w:ascii="Times New Roman" w:hAnsi="Times New Roman"/>
          <w:sz w:val="20"/>
          <w:szCs w:val="20"/>
        </w:rPr>
        <w:t>Subsemnatul.............................................................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.............................., părinte/tutore  al copilului………………………………………………..</w:t>
      </w:r>
      <w:r w:rsidR="00DA0D95">
        <w:rPr>
          <w:rFonts w:ascii="Times New Roman" w:hAnsi="Times New Roman"/>
          <w:sz w:val="20"/>
          <w:szCs w:val="20"/>
        </w:rPr>
        <w:t xml:space="preserve">vă rog să-mi aprobați  înscrierea la activitățile desfășurate de Centrul Județean de Excelență Tulcea, </w:t>
      </w:r>
      <w:r w:rsidR="005C1405">
        <w:rPr>
          <w:rFonts w:ascii="Times New Roman" w:hAnsi="Times New Roman"/>
          <w:sz w:val="20"/>
          <w:szCs w:val="20"/>
        </w:rPr>
        <w:t xml:space="preserve"> </w:t>
      </w:r>
      <w:r w:rsidR="00DA0D95">
        <w:rPr>
          <w:rFonts w:ascii="Times New Roman" w:hAnsi="Times New Roman"/>
          <w:sz w:val="20"/>
          <w:szCs w:val="20"/>
        </w:rPr>
        <w:t xml:space="preserve">la disciplina </w:t>
      </w:r>
    </w:p>
    <w:p w14:paraId="36186D2B" w14:textId="77777777" w:rsidR="00DA0D95" w:rsidRDefault="00DA0D95">
      <w:pPr>
        <w:spacing w:before="120" w:after="0" w:line="240" w:lineRule="auto"/>
        <w:ind w:left="720"/>
      </w:pPr>
      <w:r>
        <w:rPr>
          <w:rFonts w:ascii="Times New Roman" w:hAnsi="Times New Roman"/>
          <w:sz w:val="20"/>
          <w:szCs w:val="20"/>
        </w:rPr>
        <w:t>□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matematică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bookmarkStart w:id="0" w:name="_Hlk80284650"/>
      <w:r w:rsidR="005C1405">
        <w:rPr>
          <w:rFonts w:ascii="Times New Roman" w:hAnsi="Times New Roman"/>
          <w:sz w:val="20"/>
          <w:szCs w:val="20"/>
        </w:rPr>
        <w:t xml:space="preserve">□ </w:t>
      </w:r>
      <w:bookmarkEnd w:id="0"/>
      <w:r w:rsidR="005C1405">
        <w:rPr>
          <w:rFonts w:ascii="Times New Roman" w:hAnsi="Times New Roman"/>
          <w:sz w:val="20"/>
          <w:szCs w:val="20"/>
        </w:rPr>
        <w:t>i</w:t>
      </w:r>
      <w:r w:rsidR="00995EA1">
        <w:rPr>
          <w:rFonts w:ascii="Times New Roman" w:hAnsi="Times New Roman"/>
          <w:sz w:val="20"/>
          <w:szCs w:val="20"/>
        </w:rPr>
        <w:t>nformatică</w:t>
      </w:r>
      <w:r w:rsidR="005C1405">
        <w:rPr>
          <w:rFonts w:ascii="Times New Roman" w:hAnsi="Times New Roman"/>
          <w:sz w:val="20"/>
          <w:szCs w:val="20"/>
        </w:rPr>
        <w:t xml:space="preserve">                 □   chim</w:t>
      </w:r>
      <w:r w:rsidR="00995EA1">
        <w:rPr>
          <w:rFonts w:ascii="Times New Roman" w:hAnsi="Times New Roman"/>
          <w:sz w:val="20"/>
          <w:szCs w:val="20"/>
        </w:rPr>
        <w:t xml:space="preserve">ie          </w:t>
      </w:r>
      <w:r w:rsidR="002C640B">
        <w:rPr>
          <w:rFonts w:ascii="Times New Roman" w:hAnsi="Times New Roman"/>
          <w:sz w:val="20"/>
          <w:szCs w:val="20"/>
        </w:rPr>
        <w:t xml:space="preserve">□   </w:t>
      </w:r>
      <w:r w:rsidR="00995EA1">
        <w:rPr>
          <w:rFonts w:ascii="Times New Roman" w:hAnsi="Times New Roman"/>
          <w:sz w:val="20"/>
          <w:szCs w:val="20"/>
        </w:rPr>
        <w:t>lb. engleză</w:t>
      </w:r>
    </w:p>
    <w:p w14:paraId="6220E821" w14:textId="77777777" w:rsidR="005C1405" w:rsidRDefault="00DA0D95">
      <w:pPr>
        <w:spacing w:before="120" w:after="120" w:line="240" w:lineRule="auto"/>
        <w:ind w:left="720"/>
        <w:rPr>
          <w:rFonts w:ascii="Times New Roman" w:hAnsi="Times New Roman"/>
          <w:sz w:val="20"/>
          <w:szCs w:val="20"/>
        </w:rPr>
      </w:pPr>
      <w:bookmarkStart w:id="1" w:name="_Hlk113140800"/>
      <w:r>
        <w:rPr>
          <w:rFonts w:ascii="Times New Roman" w:hAnsi="Times New Roman"/>
          <w:sz w:val="20"/>
          <w:szCs w:val="20"/>
        </w:rPr>
        <w:t>□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limba română</w:t>
      </w:r>
      <w:r w:rsidR="005C1405">
        <w:rPr>
          <w:rFonts w:ascii="Times New Roman" w:hAnsi="Times New Roman"/>
          <w:sz w:val="20"/>
          <w:szCs w:val="20"/>
        </w:rPr>
        <w:t xml:space="preserve">                 □</w:t>
      </w:r>
      <w:r w:rsidR="00995EA1">
        <w:rPr>
          <w:rFonts w:ascii="Times New Roman" w:hAnsi="Times New Roman"/>
          <w:sz w:val="20"/>
          <w:szCs w:val="20"/>
        </w:rPr>
        <w:t xml:space="preserve"> fizică</w:t>
      </w:r>
      <w:r w:rsidR="005C1405">
        <w:rPr>
          <w:rFonts w:ascii="Times New Roman" w:hAnsi="Times New Roman"/>
          <w:sz w:val="20"/>
          <w:szCs w:val="20"/>
        </w:rPr>
        <w:t xml:space="preserve">           </w:t>
      </w:r>
      <w:r w:rsidR="00995EA1">
        <w:rPr>
          <w:rFonts w:ascii="Times New Roman" w:hAnsi="Times New Roman"/>
          <w:sz w:val="20"/>
          <w:szCs w:val="20"/>
        </w:rPr>
        <w:t xml:space="preserve">               </w:t>
      </w:r>
      <w:r w:rsidR="005C1405">
        <w:rPr>
          <w:rFonts w:ascii="Times New Roman" w:hAnsi="Times New Roman"/>
          <w:sz w:val="20"/>
          <w:szCs w:val="20"/>
        </w:rPr>
        <w:t xml:space="preserve">□   </w:t>
      </w:r>
      <w:r w:rsidR="00995EA1">
        <w:rPr>
          <w:rFonts w:ascii="Times New Roman" w:hAnsi="Times New Roman"/>
          <w:sz w:val="20"/>
          <w:szCs w:val="20"/>
        </w:rPr>
        <w:t>biologie</w:t>
      </w:r>
      <w:r w:rsidR="002C640B">
        <w:rPr>
          <w:rFonts w:ascii="Times New Roman" w:hAnsi="Times New Roman"/>
          <w:sz w:val="20"/>
          <w:szCs w:val="20"/>
        </w:rPr>
        <w:t xml:space="preserve">        □   </w:t>
      </w:r>
      <w:r w:rsidR="00995EA1">
        <w:rPr>
          <w:rFonts w:ascii="Times New Roman" w:hAnsi="Times New Roman"/>
          <w:sz w:val="20"/>
          <w:szCs w:val="20"/>
        </w:rPr>
        <w:t>lb. franceză</w:t>
      </w:r>
    </w:p>
    <w:bookmarkEnd w:id="1"/>
    <w:p w14:paraId="23762E34" w14:textId="77777777" w:rsidR="00AA52B5" w:rsidRDefault="00C0791F" w:rsidP="00AA52B5">
      <w:pPr>
        <w:spacing w:before="120" w:after="120" w:line="240" w:lineRule="auto"/>
        <w:ind w:left="720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istorie                             □ geografie                    □   </w:t>
      </w:r>
      <w:r w:rsidRPr="00053234">
        <w:rPr>
          <w:rFonts w:ascii="Times New Roman" w:hAnsi="Times New Roman"/>
          <w:color w:val="000000"/>
          <w:sz w:val="20"/>
          <w:szCs w:val="20"/>
        </w:rPr>
        <w:t xml:space="preserve">astronomie   </w:t>
      </w:r>
      <w:r w:rsidR="00AA52B5" w:rsidRPr="00053234">
        <w:rPr>
          <w:rFonts w:ascii="Times New Roman" w:hAnsi="Times New Roman"/>
          <w:color w:val="000000"/>
          <w:sz w:val="20"/>
          <w:szCs w:val="20"/>
        </w:rPr>
        <w:t xml:space="preserve">□   </w:t>
      </w:r>
      <w:r w:rsidR="00481AA1">
        <w:rPr>
          <w:rFonts w:ascii="Times New Roman" w:hAnsi="Times New Roman"/>
          <w:color w:val="000000"/>
          <w:sz w:val="20"/>
          <w:szCs w:val="20"/>
        </w:rPr>
        <w:t xml:space="preserve"> lb. </w:t>
      </w:r>
      <w:r w:rsidR="00AA52B5" w:rsidRPr="00053234">
        <w:rPr>
          <w:rFonts w:ascii="Times New Roman" w:hAnsi="Times New Roman"/>
          <w:color w:val="000000"/>
          <w:sz w:val="20"/>
          <w:szCs w:val="20"/>
        </w:rPr>
        <w:t>latină</w:t>
      </w:r>
    </w:p>
    <w:p w14:paraId="07D7502B" w14:textId="081D476E" w:rsidR="00C0791F" w:rsidRPr="00053234" w:rsidRDefault="00AA52B5" w:rsidP="00AA52B5">
      <w:pPr>
        <w:spacing w:before="120" w:after="12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 xml:space="preserve">              </w:t>
      </w:r>
      <w:r w:rsidRPr="00053234">
        <w:rPr>
          <w:rFonts w:ascii="Times New Roman" w:hAnsi="Times New Roman"/>
          <w:color w:val="000000"/>
          <w:sz w:val="20"/>
          <w:szCs w:val="20"/>
        </w:rPr>
        <w:t>□   tic</w:t>
      </w:r>
      <w:r w:rsidR="00C0791F" w:rsidRPr="00053234">
        <w:rPr>
          <w:rFonts w:ascii="Times New Roman" w:hAnsi="Times New Roman"/>
          <w:color w:val="000000"/>
          <w:sz w:val="20"/>
          <w:szCs w:val="20"/>
        </w:rPr>
        <w:t xml:space="preserve">                             </w:t>
      </w:r>
      <w:r w:rsidR="00035782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C0791F" w:rsidRPr="00053234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035782">
        <w:rPr>
          <w:rFonts w:ascii="Times New Roman" w:hAnsi="Times New Roman"/>
          <w:sz w:val="20"/>
          <w:szCs w:val="20"/>
        </w:rPr>
        <w:t>□</w:t>
      </w:r>
      <w:r w:rsidR="00035782">
        <w:rPr>
          <w:rFonts w:ascii="Times New Roman" w:eastAsia="Times New Roman" w:hAnsi="Times New Roman"/>
          <w:sz w:val="20"/>
          <w:szCs w:val="20"/>
        </w:rPr>
        <w:t xml:space="preserve"> </w:t>
      </w:r>
      <w:r w:rsidR="00035782">
        <w:rPr>
          <w:rFonts w:ascii="Times New Roman" w:hAnsi="Times New Roman"/>
          <w:sz w:val="20"/>
          <w:szCs w:val="20"/>
        </w:rPr>
        <w:t>limba spaniolă            □</w:t>
      </w:r>
      <w:r w:rsidR="00035782">
        <w:rPr>
          <w:rFonts w:ascii="Times New Roman" w:eastAsia="Times New Roman" w:hAnsi="Times New Roman"/>
          <w:sz w:val="20"/>
          <w:szCs w:val="20"/>
        </w:rPr>
        <w:t xml:space="preserve"> </w:t>
      </w:r>
      <w:r w:rsidR="00035782">
        <w:rPr>
          <w:rFonts w:ascii="Times New Roman" w:hAnsi="Times New Roman"/>
          <w:sz w:val="20"/>
          <w:szCs w:val="20"/>
        </w:rPr>
        <w:t xml:space="preserve">limba italiană                </w:t>
      </w:r>
      <w:r w:rsidR="00C0791F" w:rsidRPr="00053234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</w:t>
      </w:r>
      <w:r w:rsidRPr="00053234">
        <w:rPr>
          <w:rFonts w:ascii="Times New Roman" w:hAnsi="Times New Roman"/>
          <w:color w:val="000000"/>
          <w:sz w:val="20"/>
          <w:szCs w:val="20"/>
        </w:rPr>
        <w:t xml:space="preserve">                      </w:t>
      </w:r>
    </w:p>
    <w:p w14:paraId="6A2B3BD7" w14:textId="77777777" w:rsidR="00DA0D95" w:rsidRDefault="00DA0D95" w:rsidP="00786BD4">
      <w:pPr>
        <w:spacing w:before="120" w:after="120" w:line="240" w:lineRule="auto"/>
        <w:ind w:left="720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</w:t>
      </w:r>
    </w:p>
    <w:p w14:paraId="17A3861E" w14:textId="77777777" w:rsidR="00DA0D95" w:rsidRDefault="00DA0D95">
      <w:pPr>
        <w:spacing w:after="12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în clasa:        □ a V-a </w:t>
      </w:r>
      <w:r>
        <w:rPr>
          <w:rFonts w:ascii="Times New Roman" w:hAnsi="Times New Roman"/>
          <w:sz w:val="20"/>
          <w:szCs w:val="20"/>
        </w:rPr>
        <w:tab/>
        <w:t xml:space="preserve">          □ a VI </w:t>
      </w:r>
      <w:r>
        <w:rPr>
          <w:rFonts w:ascii="Times New Roman" w:hAnsi="Times New Roman"/>
          <w:strike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          □ a VII-a</w:t>
      </w:r>
      <w:r>
        <w:rPr>
          <w:rFonts w:ascii="Times New Roman" w:hAnsi="Times New Roman"/>
          <w:sz w:val="20"/>
          <w:szCs w:val="20"/>
        </w:rPr>
        <w:tab/>
        <w:t xml:space="preserve">          □ a VIII -a             </w:t>
      </w:r>
    </w:p>
    <w:p w14:paraId="775CECA9" w14:textId="77777777" w:rsidR="00DA0D95" w:rsidRDefault="00DA0D95">
      <w:pPr>
        <w:spacing w:after="120" w:line="240" w:lineRule="auto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>□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IX-a</w:t>
      </w:r>
      <w:r>
        <w:rPr>
          <w:rFonts w:ascii="Times New Roman" w:hAnsi="Times New Roman"/>
          <w:sz w:val="20"/>
          <w:szCs w:val="20"/>
        </w:rPr>
        <w:tab/>
        <w:t xml:space="preserve">           □ a X-a</w:t>
      </w:r>
      <w:r>
        <w:rPr>
          <w:rFonts w:ascii="Times New Roman" w:hAnsi="Times New Roman"/>
          <w:sz w:val="20"/>
          <w:szCs w:val="20"/>
        </w:rPr>
        <w:tab/>
        <w:t xml:space="preserve">       □ a XI-a                  □ a XII -a      </w:t>
      </w:r>
    </w:p>
    <w:p w14:paraId="42EFFF56" w14:textId="77777777" w:rsidR="00DA0D95" w:rsidRDefault="00DA0D95">
      <w:pPr>
        <w:spacing w:before="240" w:after="0"/>
        <w:jc w:val="both"/>
      </w:pPr>
      <w:r>
        <w:rPr>
          <w:rFonts w:ascii="Times New Roman" w:hAnsi="Times New Roman"/>
          <w:b/>
        </w:rPr>
        <w:t>D</w:t>
      </w:r>
      <w:r w:rsidR="00786BD4">
        <w:rPr>
          <w:rFonts w:ascii="Times New Roman" w:hAnsi="Times New Roman"/>
          <w:b/>
        </w:rPr>
        <w:t>ate personale ale elevului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C236E79" w14:textId="77777777" w:rsidR="00DA0D95" w:rsidRDefault="00DA0D95">
      <w:pPr>
        <w:spacing w:before="120" w:after="120" w:line="360" w:lineRule="atLeast"/>
        <w:jc w:val="both"/>
      </w:pPr>
      <w:r>
        <w:rPr>
          <w:rFonts w:ascii="Times New Roman" w:hAnsi="Times New Roman"/>
          <w:sz w:val="20"/>
          <w:szCs w:val="20"/>
        </w:rPr>
        <w:t>CNP .......................................................................... Data nașterii: ........................................... localitatea ..................................................................... , județul .........................................................., elev la Școala/ Liceul ........................................................................................................................................................, în clasa .................., profilul ....................................................................................., profesor la clasă la disciplina solicitată ........................................................................................</w:t>
      </w:r>
    </w:p>
    <w:p w14:paraId="4651BE78" w14:textId="77777777" w:rsidR="00DA0D95" w:rsidRDefault="00DA0D95">
      <w:pPr>
        <w:spacing w:after="0" w:line="360" w:lineRule="atLeast"/>
        <w:jc w:val="both"/>
      </w:pPr>
      <w:r>
        <w:rPr>
          <w:rFonts w:ascii="Times New Roman" w:hAnsi="Times New Roman"/>
          <w:sz w:val="20"/>
          <w:szCs w:val="20"/>
        </w:rPr>
        <w:t>Domiciliul: strada .............................................................................................., nr ............, bloc ...............,  ap............, localitatea..................................................................., judeţul Tulcea, telefon elev ............................................... telefon părinte ......................................................., e-mail (elev) ....................................................................................</w:t>
      </w:r>
    </w:p>
    <w:p w14:paraId="4904E95F" w14:textId="77777777" w:rsidR="00DA0D95" w:rsidRDefault="00DA0D95">
      <w:pPr>
        <w:jc w:val="both"/>
        <w:rPr>
          <w:rFonts w:ascii="Times New Roman" w:hAnsi="Times New Roman"/>
          <w:sz w:val="20"/>
          <w:szCs w:val="20"/>
        </w:rPr>
      </w:pPr>
    </w:p>
    <w:p w14:paraId="5C79AAF1" w14:textId="77777777" w:rsidR="00995EA1" w:rsidRDefault="00DA0D9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Rezultate notabile ale solicitantului (în domeniul disciplinei solicitate/ înrudite):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9FB9B1" w14:textId="77777777" w:rsidR="00995EA1" w:rsidRDefault="00995E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4A3827D" w14:textId="77777777" w:rsidR="00DA0D95" w:rsidRDefault="00DA0D95">
      <w:pPr>
        <w:spacing w:after="0" w:line="360" w:lineRule="auto"/>
        <w:jc w:val="both"/>
      </w:pPr>
      <w:r>
        <w:rPr>
          <w:rFonts w:ascii="Times New Roman" w:hAnsi="Times New Roman"/>
          <w:sz w:val="20"/>
          <w:szCs w:val="20"/>
        </w:rPr>
        <w:t>Data ..............................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Semnătura ..................................</w:t>
      </w:r>
    </w:p>
    <w:p w14:paraId="76BF3B5C" w14:textId="77777777" w:rsidR="00786BD4" w:rsidRDefault="00786BD4">
      <w:pPr>
        <w:jc w:val="both"/>
        <w:rPr>
          <w:rFonts w:ascii="Times New Roman" w:hAnsi="Times New Roman"/>
          <w:b/>
          <w:sz w:val="20"/>
          <w:szCs w:val="20"/>
        </w:rPr>
      </w:pPr>
    </w:p>
    <w:p w14:paraId="215542D1" w14:textId="77777777" w:rsidR="00DA0D95" w:rsidRDefault="00DA0D95">
      <w:pPr>
        <w:jc w:val="both"/>
      </w:pPr>
      <w:r>
        <w:rPr>
          <w:rFonts w:ascii="Times New Roman" w:hAnsi="Times New Roman"/>
          <w:b/>
          <w:sz w:val="20"/>
          <w:szCs w:val="20"/>
        </w:rPr>
        <w:t>Avizul părintelui/tutorelui legal:</w:t>
      </w:r>
    </w:p>
    <w:p w14:paraId="5EF11248" w14:textId="77777777" w:rsidR="00DA0D95" w:rsidRDefault="00DA0D95">
      <w:pPr>
        <w:jc w:val="both"/>
      </w:pPr>
      <w:r>
        <w:rPr>
          <w:rFonts w:ascii="Times New Roman" w:hAnsi="Times New Roman"/>
          <w:sz w:val="20"/>
          <w:szCs w:val="20"/>
        </w:rPr>
        <w:t>Subsemnatul .................................................................. părinte/ tutore legal al solicitantului mai sus menționat, sunt de acord cu participarea sa la cursurile organizate de Centrul Județean de Excelență, Tulcea.</w:t>
      </w:r>
    </w:p>
    <w:p w14:paraId="6157437F" w14:textId="77777777" w:rsidR="00DA0D95" w:rsidRDefault="00DA0D95">
      <w:pPr>
        <w:jc w:val="both"/>
      </w:pPr>
    </w:p>
    <w:p w14:paraId="6BC55C31" w14:textId="77777777" w:rsidR="00DA0D95" w:rsidRDefault="00DA0D95">
      <w:pPr>
        <w:jc w:val="both"/>
      </w:pPr>
      <w:r>
        <w:rPr>
          <w:rFonts w:ascii="Times New Roman" w:hAnsi="Times New Roman"/>
          <w:sz w:val="20"/>
          <w:szCs w:val="20"/>
        </w:rPr>
        <w:t>Data........................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Semnătura.......................................</w:t>
      </w:r>
    </w:p>
    <w:p w14:paraId="0D6EA3B6" w14:textId="77777777" w:rsidR="00DA0D95" w:rsidRDefault="00CD4009" w:rsidP="00CD4009">
      <w:pPr>
        <w:tabs>
          <w:tab w:val="left" w:pos="5690"/>
        </w:tabs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688B43C6" w14:textId="77777777" w:rsidR="00DA0D95" w:rsidRDefault="00DA0D95" w:rsidP="00786BD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1B3E7C9" w14:textId="77777777" w:rsidR="00DA0D95" w:rsidRDefault="00DA0D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CBA569" w14:textId="77777777" w:rsidR="00BC0015" w:rsidRDefault="00BC0015" w:rsidP="00BC0015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>Nr……… din ……………………….…..</w:t>
      </w:r>
    </w:p>
    <w:p w14:paraId="51D574D9" w14:textId="77777777" w:rsidR="00BC0015" w:rsidRDefault="00BC0015" w:rsidP="00BC001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358A9B" w14:textId="77777777" w:rsidR="00BC0015" w:rsidRDefault="00BC0015" w:rsidP="00BC001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DCFD03B" w14:textId="202F4E24" w:rsidR="00DA0D95" w:rsidRDefault="00DA0D95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ADEVERINŢĂ</w:t>
      </w:r>
    </w:p>
    <w:p w14:paraId="3A5B8141" w14:textId="77777777" w:rsidR="00DA0D95" w:rsidRDefault="00DA0D95">
      <w:pPr>
        <w:jc w:val="both"/>
        <w:rPr>
          <w:rFonts w:ascii="Times New Roman" w:hAnsi="Times New Roman"/>
          <w:sz w:val="20"/>
          <w:szCs w:val="20"/>
        </w:rPr>
      </w:pPr>
    </w:p>
    <w:p w14:paraId="6C9E6EA1" w14:textId="17A5AC42" w:rsidR="00DA0D95" w:rsidRDefault="00BC0015">
      <w:pPr>
        <w:spacing w:after="0" w:line="360" w:lineRule="atLeast"/>
        <w:jc w:val="both"/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DA0D95">
        <w:rPr>
          <w:rFonts w:ascii="Times New Roman" w:hAnsi="Times New Roman"/>
          <w:sz w:val="20"/>
          <w:szCs w:val="20"/>
        </w:rPr>
        <w:t>Se adevereşte prin prezenta că elevul ………………………………………………………………….. este înscris în anul şcolar 202</w:t>
      </w:r>
      <w:r w:rsidR="007872B7">
        <w:rPr>
          <w:rFonts w:ascii="Times New Roman" w:hAnsi="Times New Roman"/>
          <w:sz w:val="20"/>
          <w:szCs w:val="20"/>
        </w:rPr>
        <w:t>5</w:t>
      </w:r>
      <w:r w:rsidR="00DA0D95">
        <w:rPr>
          <w:rFonts w:ascii="Times New Roman" w:hAnsi="Times New Roman"/>
          <w:sz w:val="20"/>
          <w:szCs w:val="20"/>
        </w:rPr>
        <w:t>-202</w:t>
      </w:r>
      <w:r w:rsidR="007872B7">
        <w:rPr>
          <w:rFonts w:ascii="Times New Roman" w:hAnsi="Times New Roman"/>
          <w:sz w:val="20"/>
          <w:szCs w:val="20"/>
        </w:rPr>
        <w:t>6</w:t>
      </w:r>
      <w:r w:rsidR="00745E53">
        <w:rPr>
          <w:rFonts w:ascii="Times New Roman" w:hAnsi="Times New Roman"/>
          <w:sz w:val="20"/>
          <w:szCs w:val="20"/>
        </w:rPr>
        <w:t xml:space="preserve"> </w:t>
      </w:r>
      <w:r w:rsidR="00DA0D95">
        <w:rPr>
          <w:rFonts w:ascii="Times New Roman" w:hAnsi="Times New Roman"/>
          <w:sz w:val="20"/>
          <w:szCs w:val="20"/>
        </w:rPr>
        <w:t xml:space="preserve"> la ………………………………………………………</w:t>
      </w:r>
      <w:r>
        <w:rPr>
          <w:rFonts w:ascii="Times New Roman" w:hAnsi="Times New Roman"/>
          <w:sz w:val="20"/>
          <w:szCs w:val="20"/>
        </w:rPr>
        <w:t>.............................................</w:t>
      </w:r>
    </w:p>
    <w:p w14:paraId="1506FE31" w14:textId="05C98CE8" w:rsidR="00DA0D95" w:rsidRDefault="00DA0D95">
      <w:pPr>
        <w:spacing w:after="0" w:line="36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clasa a ……………, profil ……………………………. specializarea ……………………………………………… </w:t>
      </w:r>
      <w:r w:rsidR="00BC0015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8A217AA" w14:textId="72C0D641" w:rsidR="00283895" w:rsidRDefault="00283895">
      <w:pPr>
        <w:spacing w:after="0" w:line="360" w:lineRule="atLeast"/>
        <w:jc w:val="both"/>
      </w:pPr>
      <w:r>
        <w:rPr>
          <w:rFonts w:ascii="Times New Roman" w:hAnsi="Times New Roman"/>
          <w:sz w:val="20"/>
          <w:szCs w:val="20"/>
        </w:rPr>
        <w:t>În anul școlar 2024-2025 a avut la purtare media.................................................................................................</w:t>
      </w:r>
    </w:p>
    <w:p w14:paraId="48526043" w14:textId="77777777" w:rsidR="00DA0D95" w:rsidRDefault="00DA0D9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B43C89A" w14:textId="77777777" w:rsidR="00DA0D95" w:rsidRDefault="00DA0D95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>S-a eliberat prezenta la cererea elevului spre a-i servi la înscrierea la Centrul Judeţean de Excelenţă Tulcea.</w:t>
      </w:r>
    </w:p>
    <w:p w14:paraId="127382C1" w14:textId="77777777" w:rsidR="00DA0D95" w:rsidRDefault="00DA0D95">
      <w:pPr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746BF28A" w14:textId="77777777" w:rsidR="00DA0D95" w:rsidRDefault="00DA0D95">
      <w:pPr>
        <w:ind w:left="708" w:firstLine="708"/>
        <w:jc w:val="both"/>
      </w:pPr>
      <w:r>
        <w:rPr>
          <w:rFonts w:ascii="Times New Roman" w:hAnsi="Times New Roman"/>
          <w:sz w:val="20"/>
          <w:szCs w:val="20"/>
        </w:rPr>
        <w:t>Director,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Secretar,</w:t>
      </w:r>
    </w:p>
    <w:p w14:paraId="6C447C76" w14:textId="77777777" w:rsidR="00DA0D95" w:rsidRDefault="00DA0D95">
      <w:pPr>
        <w:ind w:left="708" w:firstLine="708"/>
        <w:jc w:val="both"/>
      </w:pPr>
      <w:r>
        <w:rPr>
          <w:rFonts w:ascii="Times New Roman" w:hAnsi="Times New Roman"/>
          <w:sz w:val="20"/>
          <w:szCs w:val="20"/>
        </w:rPr>
        <w:t>…………………….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……………………….</w:t>
      </w:r>
    </w:p>
    <w:p w14:paraId="1A679D1A" w14:textId="77777777" w:rsidR="00DA0D95" w:rsidRDefault="00DA0D95">
      <w:pPr>
        <w:ind w:left="708" w:firstLine="708"/>
        <w:jc w:val="both"/>
      </w:pPr>
    </w:p>
    <w:p w14:paraId="1402A705" w14:textId="77777777" w:rsidR="00DA0D95" w:rsidRDefault="00DA0D95">
      <w:pPr>
        <w:ind w:left="708" w:firstLine="708"/>
        <w:jc w:val="both"/>
      </w:pPr>
    </w:p>
    <w:p w14:paraId="44CE239D" w14:textId="77777777" w:rsidR="00DA0D95" w:rsidRDefault="00DA0D95">
      <w:pPr>
        <w:ind w:left="708" w:firstLine="708"/>
        <w:jc w:val="both"/>
      </w:pPr>
    </w:p>
    <w:p w14:paraId="33390BBD" w14:textId="77777777" w:rsidR="00DA0D95" w:rsidRDefault="00DA0D95">
      <w:pPr>
        <w:ind w:left="708" w:firstLine="708"/>
        <w:jc w:val="both"/>
      </w:pPr>
    </w:p>
    <w:p w14:paraId="2E841300" w14:textId="77777777" w:rsidR="00DA0D95" w:rsidRDefault="00DA0D95">
      <w:pPr>
        <w:ind w:left="708" w:firstLine="708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sectPr w:rsidR="00DA0D95">
      <w:headerReference w:type="default" r:id="rId7"/>
      <w:footerReference w:type="default" r:id="rId8"/>
      <w:pgSz w:w="11906" w:h="16838"/>
      <w:pgMar w:top="1134" w:right="1134" w:bottom="1134" w:left="1418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D53C" w14:textId="77777777" w:rsidR="00BC4B02" w:rsidRDefault="00BC4B02">
      <w:pPr>
        <w:spacing w:after="0" w:line="240" w:lineRule="auto"/>
      </w:pPr>
      <w:r>
        <w:separator/>
      </w:r>
    </w:p>
  </w:endnote>
  <w:endnote w:type="continuationSeparator" w:id="0">
    <w:p w14:paraId="36DBC741" w14:textId="77777777" w:rsidR="00BC4B02" w:rsidRDefault="00BC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94ED" w14:textId="77777777" w:rsidR="000E33D8" w:rsidRPr="00F72E8D" w:rsidRDefault="000E33D8" w:rsidP="00F72E8D">
    <w:pPr>
      <w:pStyle w:val="Standard"/>
      <w:jc w:val="both"/>
      <w:rPr>
        <w:rFonts w:ascii="Times New Roman" w:hAnsi="Times New Roman" w:cs="Times New Roman"/>
        <w:sz w:val="18"/>
        <w:szCs w:val="18"/>
        <w:lang w:val="ro-RO"/>
      </w:rPr>
    </w:pPr>
    <w:r w:rsidRPr="00F72E8D">
      <w:rPr>
        <w:i/>
      </w:rPr>
      <w:t xml:space="preserve">                           </w:t>
    </w:r>
    <w:r w:rsidR="00F72E8D" w:rsidRPr="00F72E8D">
      <w:rPr>
        <w:i/>
      </w:rPr>
      <w:t xml:space="preserve"> </w:t>
    </w:r>
    <w:r w:rsidRPr="00F72E8D">
      <w:rPr>
        <w:i/>
      </w:rPr>
      <w:t xml:space="preserve"> </w:t>
    </w:r>
    <w:r w:rsidR="00F72E8D" w:rsidRPr="00F72E8D">
      <w:rPr>
        <w:i/>
      </w:rPr>
      <w:t xml:space="preserve">                                                          </w:t>
    </w:r>
    <w:r w:rsidRPr="00F72E8D">
      <w:rPr>
        <w:rFonts w:ascii="Times New Roman" w:hAnsi="Times New Roman" w:cs="Times New Roman"/>
        <w:iCs/>
        <w:sz w:val="18"/>
        <w:szCs w:val="18"/>
      </w:rPr>
      <w:t>C</w:t>
    </w:r>
    <w:r w:rsidRPr="00F72E8D">
      <w:rPr>
        <w:rFonts w:ascii="Times New Roman" w:hAnsi="Times New Roman" w:cs="Times New Roman"/>
        <w:sz w:val="18"/>
        <w:szCs w:val="18"/>
        <w:lang w:val="ro-RO"/>
      </w:rPr>
      <w:t>ENTRUL JUDEȚEAN DE EXCELENȚĂ TULCEA</w:t>
    </w:r>
  </w:p>
  <w:p w14:paraId="714B15B8" w14:textId="77777777" w:rsidR="00F72E8D" w:rsidRDefault="00F72E8D" w:rsidP="00F72E8D">
    <w:pPr>
      <w:pStyle w:val="Header"/>
      <w:ind w:left="2977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</w:t>
    </w:r>
    <w:r w:rsidR="000E33D8" w:rsidRPr="00236416">
      <w:rPr>
        <w:sz w:val="18"/>
        <w:szCs w:val="18"/>
      </w:rPr>
      <w:t>Str. Dobrogeanu Gherea nr.</w:t>
    </w:r>
    <w:r w:rsidR="000E33D8">
      <w:rPr>
        <w:sz w:val="18"/>
        <w:szCs w:val="18"/>
      </w:rPr>
      <w:t xml:space="preserve"> </w:t>
    </w:r>
    <w:r w:rsidR="000E33D8" w:rsidRPr="00236416">
      <w:rPr>
        <w:sz w:val="18"/>
        <w:szCs w:val="18"/>
      </w:rPr>
      <w:t>3-4, Tulce</w:t>
    </w:r>
    <w:r>
      <w:rPr>
        <w:sz w:val="18"/>
        <w:szCs w:val="18"/>
      </w:rPr>
      <w:t>a</w:t>
    </w:r>
  </w:p>
  <w:p w14:paraId="688D3AF0" w14:textId="77777777" w:rsidR="00DA0D95" w:rsidRPr="00F72E8D" w:rsidRDefault="00F72E8D" w:rsidP="00F72E8D">
    <w:pPr>
      <w:pStyle w:val="Header"/>
      <w:ind w:left="2977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</w:t>
    </w:r>
    <w:hyperlink r:id="rId1" w:history="1">
      <w:r w:rsidRPr="00315701">
        <w:rPr>
          <w:rStyle w:val="Hyperlink"/>
          <w:sz w:val="18"/>
          <w:szCs w:val="18"/>
        </w:rPr>
        <w:t>isjtl.excelenta@gmail.com</w:t>
      </w:r>
    </w:hyperlink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F221" w14:textId="77777777" w:rsidR="00BC4B02" w:rsidRDefault="00BC4B02">
      <w:pPr>
        <w:spacing w:after="0" w:line="240" w:lineRule="auto"/>
      </w:pPr>
      <w:r>
        <w:separator/>
      </w:r>
    </w:p>
  </w:footnote>
  <w:footnote w:type="continuationSeparator" w:id="0">
    <w:p w14:paraId="0049388A" w14:textId="77777777" w:rsidR="00BC4B02" w:rsidRDefault="00BC4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EF96" w14:textId="29680100" w:rsidR="0024661D" w:rsidRDefault="007872B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2908E302" wp14:editId="5E0E2E07">
          <wp:simplePos x="0" y="0"/>
          <wp:positionH relativeFrom="column">
            <wp:posOffset>3611880</wp:posOffset>
          </wp:positionH>
          <wp:positionV relativeFrom="paragraph">
            <wp:posOffset>-68580</wp:posOffset>
          </wp:positionV>
          <wp:extent cx="2667000" cy="555625"/>
          <wp:effectExtent l="0" t="0" r="0" b="0"/>
          <wp:wrapSquare wrapText="bothSides"/>
          <wp:docPr id="1638614933" name="Picture 1638614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ntet MEN-CJETL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866"/>
                  <a:stretch/>
                </pic:blipFill>
                <pic:spPr bwMode="auto">
                  <a:xfrm>
                    <a:off x="0" y="0"/>
                    <a:ext cx="2667000" cy="555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inline distT="0" distB="0" distL="0" distR="0" wp14:anchorId="362BEA95" wp14:editId="7F57F718">
          <wp:extent cx="3095096" cy="410210"/>
          <wp:effectExtent l="0" t="0" r="0" b="8890"/>
          <wp:docPr id="1708349979" name="Picture 1708349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igla minis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7553" cy="427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405"/>
    <w:rsid w:val="00035782"/>
    <w:rsid w:val="00053234"/>
    <w:rsid w:val="000A4A76"/>
    <w:rsid w:val="000C31FC"/>
    <w:rsid w:val="000E33D8"/>
    <w:rsid w:val="00186370"/>
    <w:rsid w:val="001E497A"/>
    <w:rsid w:val="0024661D"/>
    <w:rsid w:val="00283895"/>
    <w:rsid w:val="002C640B"/>
    <w:rsid w:val="003C3680"/>
    <w:rsid w:val="00435B3D"/>
    <w:rsid w:val="00481AA1"/>
    <w:rsid w:val="004C30CD"/>
    <w:rsid w:val="0059305B"/>
    <w:rsid w:val="005C1405"/>
    <w:rsid w:val="00671902"/>
    <w:rsid w:val="006D6203"/>
    <w:rsid w:val="00745E53"/>
    <w:rsid w:val="00786BD4"/>
    <w:rsid w:val="007872B7"/>
    <w:rsid w:val="009235E9"/>
    <w:rsid w:val="00995EA1"/>
    <w:rsid w:val="00A278FF"/>
    <w:rsid w:val="00AA52B5"/>
    <w:rsid w:val="00B21304"/>
    <w:rsid w:val="00BC0015"/>
    <w:rsid w:val="00BC4B02"/>
    <w:rsid w:val="00C0791F"/>
    <w:rsid w:val="00C63942"/>
    <w:rsid w:val="00CA32DD"/>
    <w:rsid w:val="00CD4009"/>
    <w:rsid w:val="00D462CB"/>
    <w:rsid w:val="00DA0D95"/>
    <w:rsid w:val="00DF1231"/>
    <w:rsid w:val="00E26ADB"/>
    <w:rsid w:val="00F7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C64D0DF"/>
  <w15:chartTrackingRefBased/>
  <w15:docId w15:val="{E8044686-87F7-483A-B94E-54BDC049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eastAsia="Calibri" w:hAnsi="Symbol" w:cs="Tahoma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eastAsia="Calibri" w:hAnsi="Symbol" w:cs="Tahoma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Fontdeparagrafimplicit">
    <w:name w:val="Font de paragraf implicit"/>
  </w:style>
  <w:style w:type="character" w:customStyle="1" w:styleId="TextnBalonCaracter">
    <w:name w:val="Text în Balon Caracter"/>
    <w:rPr>
      <w:rFonts w:ascii="Tahoma" w:hAnsi="Tahoma" w:cs="Tahoma"/>
      <w:sz w:val="16"/>
      <w:szCs w:val="16"/>
    </w:rPr>
  </w:style>
  <w:style w:type="character" w:customStyle="1" w:styleId="AntetCaracter">
    <w:name w:val="Antet Caracter"/>
    <w:rPr>
      <w:sz w:val="22"/>
      <w:szCs w:val="22"/>
      <w:lang w:val="ro-RO"/>
    </w:rPr>
  </w:style>
  <w:style w:type="character" w:customStyle="1" w:styleId="SubsolCaracter">
    <w:name w:val="Subsol Caracter"/>
    <w:rPr>
      <w:sz w:val="22"/>
      <w:szCs w:val="22"/>
      <w:lang w:val="ro-RO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extnBalon">
    <w:name w:val="Text în Balon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Standard">
    <w:name w:val="Standard"/>
    <w:rsid w:val="000E33D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HeaderChar">
    <w:name w:val="Header Char"/>
    <w:link w:val="Header"/>
    <w:rsid w:val="000E33D8"/>
    <w:rPr>
      <w:rFonts w:ascii="Calibri" w:eastAsia="Calibri" w:hAnsi="Calibri"/>
      <w:sz w:val="22"/>
      <w:szCs w:val="22"/>
      <w:lang w:val="ro-RO" w:eastAsia="zh-CN"/>
    </w:rPr>
  </w:style>
  <w:style w:type="character" w:styleId="Hyperlink">
    <w:name w:val="Hyperlink"/>
    <w:uiPriority w:val="99"/>
    <w:unhideWhenUsed/>
    <w:rsid w:val="00F72E8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72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jtl.excelent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rthosti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337D-BEB4-41BB-A70A-35F9882C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Links>
    <vt:vector size="6" baseType="variant">
      <vt:variant>
        <vt:i4>786538</vt:i4>
      </vt:variant>
      <vt:variant>
        <vt:i4>0</vt:i4>
      </vt:variant>
      <vt:variant>
        <vt:i4>0</vt:i4>
      </vt:variant>
      <vt:variant>
        <vt:i4>5</vt:i4>
      </vt:variant>
      <vt:variant>
        <vt:lpwstr>mailto:isjtl.excelenta@gmail.com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smarthosting</dc:creator>
  <cp:keywords/>
  <cp:lastModifiedBy>iuliana buruiana</cp:lastModifiedBy>
  <cp:revision>10</cp:revision>
  <cp:lastPrinted>2019-10-01T11:26:00Z</cp:lastPrinted>
  <dcterms:created xsi:type="dcterms:W3CDTF">2024-08-29T13:17:00Z</dcterms:created>
  <dcterms:modified xsi:type="dcterms:W3CDTF">2025-08-28T11:39:00Z</dcterms:modified>
</cp:coreProperties>
</file>